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228" w:rsidRDefault="00743228">
      <w:bookmarkStart w:id="0" w:name="_GoBack"/>
      <w:r w:rsidRPr="00816D56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8.25pt;height:689.25pt;visibility:visible">
            <v:imagedata r:id="rId4" o:title=""/>
          </v:shape>
        </w:pict>
      </w:r>
      <w:bookmarkEnd w:id="0"/>
    </w:p>
    <w:p w:rsidR="00743228" w:rsidRDefault="00743228"/>
    <w:p w:rsidR="00743228" w:rsidRDefault="00743228"/>
    <w:p w:rsidR="00743228" w:rsidRDefault="00743228"/>
    <w:p w:rsidR="00743228" w:rsidRDefault="00743228">
      <w:r w:rsidRPr="00816D56">
        <w:rPr>
          <w:noProof/>
          <w:lang w:eastAsia="ru-RU"/>
        </w:rPr>
        <w:pict>
          <v:shape id="Рисунок 2" o:spid="_x0000_i1026" type="#_x0000_t75" style="width:463.5pt;height:654pt;visibility:visible">
            <v:imagedata r:id="rId5" o:title=""/>
          </v:shape>
        </w:pict>
      </w:r>
    </w:p>
    <w:sectPr w:rsidR="00743228" w:rsidSect="00D90D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3DCE"/>
    <w:rsid w:val="00010772"/>
    <w:rsid w:val="0029752C"/>
    <w:rsid w:val="002C3DCE"/>
    <w:rsid w:val="00513568"/>
    <w:rsid w:val="00582E4C"/>
    <w:rsid w:val="00743228"/>
    <w:rsid w:val="00816D56"/>
    <w:rsid w:val="0099156F"/>
    <w:rsid w:val="00D90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D59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1</Words>
  <Characters>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Секретарь</dc:creator>
  <cp:keywords/>
  <dc:description/>
  <cp:lastModifiedBy>Админ</cp:lastModifiedBy>
  <cp:revision>2</cp:revision>
  <dcterms:created xsi:type="dcterms:W3CDTF">2020-05-22T09:16:00Z</dcterms:created>
  <dcterms:modified xsi:type="dcterms:W3CDTF">2020-05-22T09:16:00Z</dcterms:modified>
</cp:coreProperties>
</file>